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92D050"/>
  <w:body>
    <w:p w:rsidR="005A68FC" w:rsidRDefault="00B5640C" w:rsidP="009E3C4E">
      <w:pPr>
        <w:tabs>
          <w:tab w:val="left" w:pos="3780"/>
        </w:tabs>
        <w:ind w:left="-1440" w:right="1080"/>
      </w:pPr>
      <w:r>
        <w:rPr>
          <w:noProof/>
          <w:lang w:val="en-CA" w:eastAsia="en-CA"/>
        </w:rPr>
        <mc:AlternateContent>
          <mc:Choice Requires="wps">
            <w:drawing>
              <wp:anchor distT="45720" distB="45720" distL="114300" distR="114300" simplePos="0" relativeHeight="251700224" behindDoc="1" locked="0" layoutInCell="1" allowOverlap="1">
                <wp:simplePos x="0" y="0"/>
                <wp:positionH relativeFrom="column">
                  <wp:posOffset>1200630</wp:posOffset>
                </wp:positionH>
                <wp:positionV relativeFrom="paragraph">
                  <wp:posOffset>4863993</wp:posOffset>
                </wp:positionV>
                <wp:extent cx="2642616" cy="1562986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2616" cy="15629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047F" w:rsidRPr="00B5640C" w:rsidRDefault="009E3C4E" w:rsidP="00306D1B">
                            <w:pPr>
                              <w:jc w:val="center"/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</w:pPr>
                            <w:r w:rsidRPr="00B5640C"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  <w:t>On June 16</w:t>
                            </w:r>
                            <w:r w:rsidRPr="00B5640C"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B5640C"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  <w:t xml:space="preserve"> please come out and support</w:t>
                            </w:r>
                          </w:p>
                          <w:p w:rsidR="009E3C4E" w:rsidRPr="00B5640C" w:rsidRDefault="009E3C4E" w:rsidP="00306D1B">
                            <w:pPr>
                              <w:jc w:val="center"/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</w:pPr>
                            <w:r w:rsidRPr="00B5640C"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  <w:t>Send a Kid to Camp Axe-Travaganza</w:t>
                            </w:r>
                          </w:p>
                          <w:p w:rsidR="009E3C4E" w:rsidRPr="00B5640C" w:rsidRDefault="009E3C4E" w:rsidP="00306D1B">
                            <w:pPr>
                              <w:jc w:val="center"/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</w:pPr>
                            <w:r w:rsidRPr="00B5640C"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  <w:t xml:space="preserve">Throw an axe and send a kid to </w:t>
                            </w:r>
                            <w:bookmarkStart w:id="0" w:name="_GoBack"/>
                            <w:r w:rsidRPr="00B5640C"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  <w:t>camp!</w:t>
                            </w:r>
                          </w:p>
                          <w:p w:rsidR="009E3C4E" w:rsidRPr="00B5640C" w:rsidRDefault="009E3C4E" w:rsidP="00306D1B">
                            <w:pPr>
                              <w:jc w:val="center"/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</w:pPr>
                            <w:r w:rsidRPr="00B5640C"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  <w:t>Tickets only $35</w:t>
                            </w:r>
                          </w:p>
                          <w:p w:rsidR="009E3C4E" w:rsidRPr="00306D1B" w:rsidRDefault="009E3C4E" w:rsidP="00306D1B">
                            <w:pPr>
                              <w:jc w:val="center"/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</w:pPr>
                            <w:r w:rsidRPr="00B5640C">
                              <w:rPr>
                                <w:rFonts w:ascii="Gill Sans MT Condensed" w:hAnsi="Gill Sans MT Condensed"/>
                                <w:b/>
                                <w:sz w:val="28"/>
                                <w:szCs w:val="28"/>
                              </w:rPr>
                              <w:t>Call 705-743-9751 ex1317 to sign up.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4.55pt;margin-top:383pt;width:208.1pt;height:123.05pt;z-index:-251616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" filled="f" stroked="f">
                <v:textbox>
                  <w:txbxContent>
                    <w:p w:rsidR="007E047F" w:rsidRPr="00B5640C" w:rsidRDefault="009E3C4E" w:rsidP="00306D1B">
                      <w:pPr>
                        <w:jc w:val="center"/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</w:pPr>
                      <w:r w:rsidRPr="00B5640C"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  <w:t>On June 16</w:t>
                      </w:r>
                      <w:r w:rsidRPr="00B5640C"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B5640C"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  <w:t xml:space="preserve"> please come out and support</w:t>
                      </w:r>
                    </w:p>
                    <w:p w:rsidR="009E3C4E" w:rsidRPr="00B5640C" w:rsidRDefault="009E3C4E" w:rsidP="00306D1B">
                      <w:pPr>
                        <w:jc w:val="center"/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</w:pPr>
                      <w:r w:rsidRPr="00B5640C"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  <w:t>Send a Kid to Camp Axe-Travaganza</w:t>
                      </w:r>
                    </w:p>
                    <w:p w:rsidR="009E3C4E" w:rsidRPr="00B5640C" w:rsidRDefault="009E3C4E" w:rsidP="00306D1B">
                      <w:pPr>
                        <w:jc w:val="center"/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</w:pPr>
                      <w:r w:rsidRPr="00B5640C"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  <w:t xml:space="preserve">Throw an axe and send a kid to </w:t>
                      </w:r>
                      <w:bookmarkStart w:id="1" w:name="_GoBack"/>
                      <w:r w:rsidRPr="00B5640C"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  <w:t>camp!</w:t>
                      </w:r>
                    </w:p>
                    <w:p w:rsidR="009E3C4E" w:rsidRPr="00B5640C" w:rsidRDefault="009E3C4E" w:rsidP="00306D1B">
                      <w:pPr>
                        <w:jc w:val="center"/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</w:pPr>
                      <w:r w:rsidRPr="00B5640C"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  <w:t>Tickets only $35</w:t>
                      </w:r>
                    </w:p>
                    <w:p w:rsidR="009E3C4E" w:rsidRPr="00306D1B" w:rsidRDefault="009E3C4E" w:rsidP="00306D1B">
                      <w:pPr>
                        <w:jc w:val="center"/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</w:pPr>
                      <w:r w:rsidRPr="00B5640C">
                        <w:rPr>
                          <w:rFonts w:ascii="Gill Sans MT Condensed" w:hAnsi="Gill Sans MT Condensed"/>
                          <w:b/>
                          <w:sz w:val="28"/>
                          <w:szCs w:val="28"/>
                        </w:rPr>
                        <w:t>Call 705-743-9751 ex1317 to sign up.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CA" w:eastAsia="en-CA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1712595</wp:posOffset>
            </wp:positionH>
            <wp:positionV relativeFrom="paragraph">
              <wp:posOffset>535940</wp:posOffset>
            </wp:positionV>
            <wp:extent cx="2422778" cy="1583872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orking-logo-1-e148933999511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2778" cy="15838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page">
                  <wp:posOffset>66675</wp:posOffset>
                </wp:positionH>
                <wp:positionV relativeFrom="page">
                  <wp:posOffset>1037879</wp:posOffset>
                </wp:positionV>
                <wp:extent cx="5519057" cy="5715000"/>
                <wp:effectExtent l="0" t="0" r="0" b="0"/>
                <wp:wrapNone/>
                <wp:docPr id="8" name="Text Box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9057" cy="571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5E8A" w:rsidRPr="007E047F" w:rsidRDefault="00590E8D" w:rsidP="00FB6351">
                            <w:pPr>
                              <w:pStyle w:val="Heading1"/>
                              <w:ind w:right="1230"/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7E047F">
                              <w:rPr>
                                <w:rFonts w:ascii="Gill Sans MT Condensed" w:hAnsi="Gill Sans MT Condensed"/>
                                <w:b/>
                                <w:caps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Send a Kid to Camp</w:t>
                            </w:r>
                          </w:p>
                          <w:p w:rsidR="00C05E8A" w:rsidRPr="007E047F" w:rsidRDefault="00C05E8A" w:rsidP="00FB6351">
                            <w:pPr>
                              <w:pStyle w:val="Heading2"/>
                              <w:ind w:right="1230"/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96"/>
                                <w:szCs w:val="96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7E047F"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96"/>
                                <w:szCs w:val="96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Axe-Travaganza</w:t>
                            </w:r>
                          </w:p>
                          <w:p w:rsidR="00C95FE7" w:rsidRPr="007E047F" w:rsidRDefault="00C95FE7" w:rsidP="00FB6351">
                            <w:pPr>
                              <w:pStyle w:val="Heading3"/>
                              <w:ind w:right="1230"/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7E047F"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June 16, 2017</w:t>
                            </w:r>
                          </w:p>
                          <w:p w:rsidR="000739AB" w:rsidRPr="007E047F" w:rsidRDefault="00C95FE7" w:rsidP="00A05887">
                            <w:pPr>
                              <w:pStyle w:val="Heading3"/>
                              <w:ind w:right="1230"/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7E047F"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7</w:t>
                            </w:r>
                            <w:r w:rsidR="00977BFA" w:rsidRPr="007E047F"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7E047F"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-</w:t>
                            </w:r>
                            <w:r w:rsidR="00977BFA" w:rsidRPr="007E047F"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7E047F">
                              <w:rPr>
                                <w:rFonts w:ascii="Gill Sans MT Condensed" w:hAnsi="Gill Sans MT Condensed"/>
                                <w:b/>
                                <w:color w:val="70AD47"/>
                                <w:spacing w:val="10"/>
                                <w:sz w:val="48"/>
                                <w:szCs w:val="48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10pm</w:t>
                            </w:r>
                          </w:p>
                          <w:p w:rsidR="00F95372" w:rsidRPr="007E047F" w:rsidRDefault="007E047F" w:rsidP="00A05887">
                            <w:pPr>
                              <w:pStyle w:val="Heading3"/>
                              <w:ind w:right="1230"/>
                              <w:jc w:val="right"/>
                              <w:rPr>
                                <w:rFonts w:ascii="Gill Sans MT Condensed" w:hAnsi="Gill Sans MT Condensed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7E047F">
                              <w:rPr>
                                <w:rFonts w:ascii="Gill Sans MT Condensed" w:hAnsi="Gill Sans MT Condensed"/>
                                <w:b/>
                                <w:caps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L</w:t>
                            </w:r>
                            <w:r w:rsidRPr="007E047F">
                              <w:rPr>
                                <w:rFonts w:ascii="Gill Sans MT Condensed" w:hAnsi="Gill Sans MT Condensed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ocated A</w:t>
                            </w:r>
                            <w:r w:rsidR="00A05887" w:rsidRPr="007E047F">
                              <w:rPr>
                                <w:rFonts w:ascii="Gill Sans MT Condensed" w:hAnsi="Gill Sans MT Condensed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t</w:t>
                            </w:r>
                            <w:r w:rsidR="00590E8D" w:rsidRPr="007E047F">
                              <w:rPr>
                                <w:rFonts w:ascii="Gill Sans MT Condensed" w:hAnsi="Gill Sans MT Condensed"/>
                                <w:b/>
                                <w:caps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:</w:t>
                            </w:r>
                          </w:p>
                          <w:p w:rsidR="00C95FE7" w:rsidRPr="007E047F" w:rsidRDefault="007E047F" w:rsidP="00A05887">
                            <w:pPr>
                              <w:pStyle w:val="Heading3"/>
                              <w:ind w:right="1230"/>
                              <w:jc w:val="right"/>
                              <w:rPr>
                                <w:rFonts w:ascii="Gill Sans MT Condensed" w:hAnsi="Gill Sans MT Condensed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Gill Sans MT Condensed" w:hAnsi="Gill Sans MT Condensed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20 Perry S</w:t>
                            </w:r>
                            <w:r w:rsidR="000739AB" w:rsidRPr="007E047F">
                              <w:rPr>
                                <w:rFonts w:ascii="Gill Sans MT Condensed" w:hAnsi="Gill Sans MT Condensed"/>
                                <w:b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treet</w:t>
                            </w:r>
                          </w:p>
                          <w:p w:rsidR="000618DF" w:rsidRPr="007E047F" w:rsidRDefault="00590E8D" w:rsidP="00A05887">
                            <w:pPr>
                              <w:pStyle w:val="Heading3"/>
                              <w:ind w:right="1230"/>
                              <w:jc w:val="right"/>
                              <w:rPr>
                                <w:rFonts w:ascii="Gill Sans MT Condensed" w:hAnsi="Gill Sans MT Condensed"/>
                                <w:b/>
                                <w:caps/>
                                <w:outline/>
                                <w:color w:val="4AB5C4" w:themeColor="accent5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7E047F">
                              <w:rPr>
                                <w:rFonts w:ascii="Gill Sans MT Condensed" w:hAnsi="Gill Sans MT Condensed"/>
                                <w:b/>
                                <w:caps/>
                                <w:outline/>
                                <w:color w:val="70AD47"/>
                                <w:spacing w:val="10"/>
                                <w:sz w:val="72"/>
                                <w:szCs w:val="72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Peterborough, ON</w:t>
                            </w:r>
                          </w:p>
                          <w:p w:rsidR="00F647C4" w:rsidRPr="00A05887" w:rsidRDefault="00F647C4" w:rsidP="00A05887">
                            <w:pPr>
                              <w:jc w:val="right"/>
                              <w:rPr>
                                <w:b/>
                                <w:caps/>
                                <w:outline/>
                                <w:color w:val="4AB5C4" w:themeColor="accent5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  <w:p w:rsidR="00F95372" w:rsidRPr="00F95372" w:rsidRDefault="00F95372" w:rsidP="00F95372"/>
                          <w:p w:rsidR="00C05E8A" w:rsidRPr="00EB187E" w:rsidRDefault="00C05E8A" w:rsidP="003868AE">
                            <w:pPr>
                              <w:pStyle w:val="Smalltype"/>
                              <w:ind w:right="1230"/>
                              <w:jc w:val="right"/>
                              <w:rPr>
                                <w:b/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0" o:spid="_x0000_s1027" type="#_x0000_t202" style="position:absolute;left:0;text-align:left;margin-left:5.25pt;margin-top:81.7pt;width:434.55pt;height:450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" o:allowincell="f" filled="f" stroked="f">
                <v:textbox>
                  <w:txbxContent>
                    <w:p w:rsidR="00C05E8A" w:rsidRPr="007E047F" w:rsidRDefault="00590E8D" w:rsidP="00FB6351">
                      <w:pPr>
                        <w:pStyle w:val="Heading1"/>
                        <w:ind w:right="1230"/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7E047F">
                        <w:rPr>
                          <w:rFonts w:ascii="Gill Sans MT Condensed" w:hAnsi="Gill Sans MT Condensed"/>
                          <w:b/>
                          <w:caps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Send a Kid to Camp</w:t>
                      </w:r>
                    </w:p>
                    <w:p w:rsidR="00C05E8A" w:rsidRPr="007E047F" w:rsidRDefault="00C05E8A" w:rsidP="00FB6351">
                      <w:pPr>
                        <w:pStyle w:val="Heading2"/>
                        <w:ind w:right="1230"/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96"/>
                          <w:szCs w:val="96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7E047F"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96"/>
                          <w:szCs w:val="96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Axe-Travaganza</w:t>
                      </w:r>
                    </w:p>
                    <w:p w:rsidR="00C95FE7" w:rsidRPr="007E047F" w:rsidRDefault="00C95FE7" w:rsidP="00FB6351">
                      <w:pPr>
                        <w:pStyle w:val="Heading3"/>
                        <w:ind w:right="1230"/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7E047F"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June 16, 2017</w:t>
                      </w:r>
                    </w:p>
                    <w:p w:rsidR="000739AB" w:rsidRPr="007E047F" w:rsidRDefault="00C95FE7" w:rsidP="00A05887">
                      <w:pPr>
                        <w:pStyle w:val="Heading3"/>
                        <w:ind w:right="1230"/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7E047F"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7</w:t>
                      </w:r>
                      <w:r w:rsidR="00977BFA" w:rsidRPr="007E047F"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Pr="007E047F"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-</w:t>
                      </w:r>
                      <w:r w:rsidR="00977BFA" w:rsidRPr="007E047F"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r w:rsidRPr="007E047F">
                        <w:rPr>
                          <w:rFonts w:ascii="Gill Sans MT Condensed" w:hAnsi="Gill Sans MT Condensed"/>
                          <w:b/>
                          <w:color w:val="70AD47"/>
                          <w:spacing w:val="10"/>
                          <w:sz w:val="48"/>
                          <w:szCs w:val="48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10pm</w:t>
                      </w:r>
                    </w:p>
                    <w:p w:rsidR="00F95372" w:rsidRPr="007E047F" w:rsidRDefault="007E047F" w:rsidP="00A05887">
                      <w:pPr>
                        <w:pStyle w:val="Heading3"/>
                        <w:ind w:right="1230"/>
                        <w:jc w:val="right"/>
                        <w:rPr>
                          <w:rFonts w:ascii="Gill Sans MT Condensed" w:hAnsi="Gill Sans MT Condensed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7E047F">
                        <w:rPr>
                          <w:rFonts w:ascii="Gill Sans MT Condensed" w:hAnsi="Gill Sans MT Condensed"/>
                          <w:b/>
                          <w:caps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L</w:t>
                      </w:r>
                      <w:r w:rsidRPr="007E047F">
                        <w:rPr>
                          <w:rFonts w:ascii="Gill Sans MT Condensed" w:hAnsi="Gill Sans MT Condensed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ocated A</w:t>
                      </w:r>
                      <w:r w:rsidR="00A05887" w:rsidRPr="007E047F">
                        <w:rPr>
                          <w:rFonts w:ascii="Gill Sans MT Condensed" w:hAnsi="Gill Sans MT Condensed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t</w:t>
                      </w:r>
                      <w:r w:rsidR="00590E8D" w:rsidRPr="007E047F">
                        <w:rPr>
                          <w:rFonts w:ascii="Gill Sans MT Condensed" w:hAnsi="Gill Sans MT Condensed"/>
                          <w:b/>
                          <w:caps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:</w:t>
                      </w:r>
                    </w:p>
                    <w:p w:rsidR="00C95FE7" w:rsidRPr="007E047F" w:rsidRDefault="007E047F" w:rsidP="00A05887">
                      <w:pPr>
                        <w:pStyle w:val="Heading3"/>
                        <w:ind w:right="1230"/>
                        <w:jc w:val="right"/>
                        <w:rPr>
                          <w:rFonts w:ascii="Gill Sans MT Condensed" w:hAnsi="Gill Sans MT Condensed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>
                        <w:rPr>
                          <w:rFonts w:ascii="Gill Sans MT Condensed" w:hAnsi="Gill Sans MT Condensed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20 Perry S</w:t>
                      </w:r>
                      <w:r w:rsidR="000739AB" w:rsidRPr="007E047F">
                        <w:rPr>
                          <w:rFonts w:ascii="Gill Sans MT Condensed" w:hAnsi="Gill Sans MT Condensed"/>
                          <w:b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treet</w:t>
                      </w:r>
                    </w:p>
                    <w:p w:rsidR="000618DF" w:rsidRPr="007E047F" w:rsidRDefault="00590E8D" w:rsidP="00A05887">
                      <w:pPr>
                        <w:pStyle w:val="Heading3"/>
                        <w:ind w:right="1230"/>
                        <w:jc w:val="right"/>
                        <w:rPr>
                          <w:rFonts w:ascii="Gill Sans MT Condensed" w:hAnsi="Gill Sans MT Condensed"/>
                          <w:b/>
                          <w:caps/>
                          <w:outline/>
                          <w:color w:val="4AB5C4" w:themeColor="accent5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7E047F">
                        <w:rPr>
                          <w:rFonts w:ascii="Gill Sans MT Condensed" w:hAnsi="Gill Sans MT Condensed"/>
                          <w:b/>
                          <w:caps/>
                          <w:outline/>
                          <w:color w:val="70AD47"/>
                          <w:spacing w:val="10"/>
                          <w:sz w:val="72"/>
                          <w:szCs w:val="72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Peterborough, ON</w:t>
                      </w:r>
                    </w:p>
                    <w:p w:rsidR="00F647C4" w:rsidRPr="00A05887" w:rsidRDefault="00F647C4" w:rsidP="00A05887">
                      <w:pPr>
                        <w:jc w:val="right"/>
                        <w:rPr>
                          <w:b/>
                          <w:caps/>
                          <w:outline/>
                          <w:color w:val="4AB5C4" w:themeColor="accent5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  <w:p w:rsidR="00F95372" w:rsidRPr="00F95372" w:rsidRDefault="00F95372" w:rsidP="00F95372"/>
                    <w:p w:rsidR="00C05E8A" w:rsidRPr="00EB187E" w:rsidRDefault="00C05E8A" w:rsidP="003868AE">
                      <w:pPr>
                        <w:pStyle w:val="Smalltype"/>
                        <w:ind w:right="1230"/>
                        <w:jc w:val="right"/>
                        <w:rPr>
                          <w:b/>
                          <w:color w:val="auto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CA" w:eastAsia="en-CA"/>
        </w:rPr>
        <w:drawing>
          <wp:anchor distT="0" distB="0" distL="114300" distR="114300" simplePos="0" relativeHeight="251683839" behindDoc="1" locked="0" layoutInCell="1" allowOverlap="1">
            <wp:simplePos x="0" y="0"/>
            <wp:positionH relativeFrom="margin">
              <wp:posOffset>-966470</wp:posOffset>
            </wp:positionH>
            <wp:positionV relativeFrom="margin">
              <wp:posOffset>2953789</wp:posOffset>
            </wp:positionV>
            <wp:extent cx="2007144" cy="305117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xethrowingticket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144" cy="3051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3C4E" w:rsidRPr="00D46764">
        <w:rPr>
          <w:noProof/>
          <w:lang w:val="en-CA" w:eastAsia="en-CA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page">
              <wp:posOffset>-1652270</wp:posOffset>
            </wp:positionH>
            <wp:positionV relativeFrom="page">
              <wp:posOffset>894080</wp:posOffset>
            </wp:positionV>
            <wp:extent cx="9610550" cy="5514035"/>
            <wp:effectExtent l="190500" t="190500" r="181610" b="182245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fere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0550" cy="55140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A68FC" w:rsidSect="007E047F">
      <w:footerReference w:type="default" r:id="rId11"/>
      <w:pgSz w:w="12240" w:h="15840" w:code="1"/>
      <w:pgMar w:top="1440" w:right="2700" w:bottom="1440" w:left="1800" w:header="720" w:footer="10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7FFC" w:rsidRDefault="001E7FFC" w:rsidP="00BD0703">
      <w:r>
        <w:separator/>
      </w:r>
    </w:p>
  </w:endnote>
  <w:endnote w:type="continuationSeparator" w:id="0">
    <w:p w:rsidR="001E7FFC" w:rsidRDefault="001E7FFC" w:rsidP="00BD0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5887" w:rsidRPr="00A05887" w:rsidRDefault="00A05887" w:rsidP="00670971">
    <w:pPr>
      <w:pStyle w:val="Footer"/>
      <w:jc w:val="right"/>
      <w:rPr>
        <w:b/>
        <w:caps/>
        <w:color w:val="433C29" w:themeColor="background2" w:themeShade="40"/>
        <w:sz w:val="52"/>
        <w:szCs w:val="5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7FFC" w:rsidRDefault="001E7FFC" w:rsidP="00BD0703">
      <w:r>
        <w:separator/>
      </w:r>
    </w:p>
  </w:footnote>
  <w:footnote w:type="continuationSeparator" w:id="0">
    <w:p w:rsidR="001E7FFC" w:rsidRDefault="001E7FFC" w:rsidP="00BD0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isplayBackgroundShape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49">
      <o:colormru v:ext="edit" colors="#0019b7,#0a96f2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F8E"/>
    <w:rsid w:val="00030B5F"/>
    <w:rsid w:val="00046E26"/>
    <w:rsid w:val="000618DF"/>
    <w:rsid w:val="000739AB"/>
    <w:rsid w:val="000E3DCA"/>
    <w:rsid w:val="001579CF"/>
    <w:rsid w:val="001E7FFC"/>
    <w:rsid w:val="00201C52"/>
    <w:rsid w:val="00234310"/>
    <w:rsid w:val="0028337E"/>
    <w:rsid w:val="00293261"/>
    <w:rsid w:val="002A33FB"/>
    <w:rsid w:val="002D087F"/>
    <w:rsid w:val="002D270C"/>
    <w:rsid w:val="00306D1B"/>
    <w:rsid w:val="0031388D"/>
    <w:rsid w:val="0035439A"/>
    <w:rsid w:val="003868AE"/>
    <w:rsid w:val="00431856"/>
    <w:rsid w:val="00436861"/>
    <w:rsid w:val="0045752B"/>
    <w:rsid w:val="00460A47"/>
    <w:rsid w:val="0047063A"/>
    <w:rsid w:val="004C41F0"/>
    <w:rsid w:val="0055504D"/>
    <w:rsid w:val="00590E8D"/>
    <w:rsid w:val="005A485A"/>
    <w:rsid w:val="005A68FC"/>
    <w:rsid w:val="00601202"/>
    <w:rsid w:val="00670971"/>
    <w:rsid w:val="00690784"/>
    <w:rsid w:val="00763E56"/>
    <w:rsid w:val="007762F4"/>
    <w:rsid w:val="007B1243"/>
    <w:rsid w:val="007E047F"/>
    <w:rsid w:val="00834021"/>
    <w:rsid w:val="008A5993"/>
    <w:rsid w:val="008F0F4A"/>
    <w:rsid w:val="00914D4C"/>
    <w:rsid w:val="00927FFD"/>
    <w:rsid w:val="00935F39"/>
    <w:rsid w:val="00944196"/>
    <w:rsid w:val="00977BFA"/>
    <w:rsid w:val="009B470A"/>
    <w:rsid w:val="009E3C4E"/>
    <w:rsid w:val="00A05887"/>
    <w:rsid w:val="00A44797"/>
    <w:rsid w:val="00A53EA3"/>
    <w:rsid w:val="00A907BE"/>
    <w:rsid w:val="00A94211"/>
    <w:rsid w:val="00AC4672"/>
    <w:rsid w:val="00AC64E6"/>
    <w:rsid w:val="00B15015"/>
    <w:rsid w:val="00B5640C"/>
    <w:rsid w:val="00B76F24"/>
    <w:rsid w:val="00B93C9B"/>
    <w:rsid w:val="00B96BBC"/>
    <w:rsid w:val="00B97F8E"/>
    <w:rsid w:val="00BD0703"/>
    <w:rsid w:val="00BE23A9"/>
    <w:rsid w:val="00C0067B"/>
    <w:rsid w:val="00C05E8A"/>
    <w:rsid w:val="00C95FE7"/>
    <w:rsid w:val="00CA6862"/>
    <w:rsid w:val="00CE3B1E"/>
    <w:rsid w:val="00CE3EF2"/>
    <w:rsid w:val="00D46764"/>
    <w:rsid w:val="00E5120C"/>
    <w:rsid w:val="00E70D2F"/>
    <w:rsid w:val="00E763C3"/>
    <w:rsid w:val="00EB187E"/>
    <w:rsid w:val="00EF0C5D"/>
    <w:rsid w:val="00EF18B8"/>
    <w:rsid w:val="00F05FF9"/>
    <w:rsid w:val="00F647C4"/>
    <w:rsid w:val="00F95372"/>
    <w:rsid w:val="00F95D57"/>
    <w:rsid w:val="00FB6351"/>
    <w:rsid w:val="00FC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19b7,#0a96f2"/>
    </o:shapedefaults>
    <o:shapelayout v:ext="edit">
      <o:idmap v:ext="edit" data="1"/>
    </o:shapelayout>
  </w:shapeDefaults>
  <w:decimalSymbol w:val="."/>
  <w:listSeparator w:val=","/>
  <w15:docId w15:val="{E1F03082-1FC3-4BAC-A2E9-BF557920C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E8D"/>
  </w:style>
  <w:style w:type="paragraph" w:styleId="Heading1">
    <w:name w:val="heading 1"/>
    <w:basedOn w:val="Normal"/>
    <w:next w:val="Normal"/>
    <w:link w:val="Heading1Char"/>
    <w:uiPriority w:val="9"/>
    <w:qFormat/>
    <w:rsid w:val="00590E8D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E762A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0E8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0E8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E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E8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E8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E8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A4F1C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E8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55F51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E8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5A485A"/>
    <w:rPr>
      <w:rFonts w:ascii="Tahoma" w:hAnsi="Tahoma" w:cs="Tahoma"/>
      <w:sz w:val="16"/>
      <w:szCs w:val="16"/>
    </w:rPr>
  </w:style>
  <w:style w:type="paragraph" w:customStyle="1" w:styleId="Smalltype">
    <w:name w:val="Small type"/>
    <w:basedOn w:val="Heading3"/>
    <w:qFormat/>
    <w:rsid w:val="004C41F0"/>
    <w:pPr>
      <w:spacing w:before="400"/>
    </w:pPr>
  </w:style>
  <w:style w:type="character" w:styleId="PlaceholderText">
    <w:name w:val="Placeholder Text"/>
    <w:basedOn w:val="DefaultParagraphFont"/>
    <w:uiPriority w:val="99"/>
    <w:semiHidden/>
    <w:rsid w:val="00D46764"/>
    <w:rPr>
      <w:color w:val="808080"/>
    </w:rPr>
  </w:style>
  <w:style w:type="character" w:styleId="Hyperlink">
    <w:name w:val="Hyperlink"/>
    <w:basedOn w:val="DefaultParagraphFont"/>
    <w:unhideWhenUsed/>
    <w:rsid w:val="0028337E"/>
    <w:rPr>
      <w:color w:val="6B9F25" w:themeColor="hyperlink"/>
      <w:u w:val="single"/>
    </w:rPr>
  </w:style>
  <w:style w:type="paragraph" w:styleId="Header">
    <w:name w:val="header"/>
    <w:basedOn w:val="Normal"/>
    <w:link w:val="HeaderChar"/>
    <w:unhideWhenUsed/>
    <w:rsid w:val="00BD07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D0703"/>
    <w:rPr>
      <w:rFonts w:asciiTheme="minorHAnsi" w:hAnsiTheme="minorHAnsi"/>
      <w:caps/>
      <w:color w:val="FFFFFF" w:themeColor="background1"/>
      <w:sz w:val="24"/>
      <w:szCs w:val="28"/>
    </w:rPr>
  </w:style>
  <w:style w:type="paragraph" w:styleId="Footer">
    <w:name w:val="footer"/>
    <w:basedOn w:val="Normal"/>
    <w:link w:val="FooterChar"/>
    <w:uiPriority w:val="99"/>
    <w:unhideWhenUsed/>
    <w:rsid w:val="00BD07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0703"/>
    <w:rPr>
      <w:rFonts w:asciiTheme="minorHAnsi" w:hAnsiTheme="minorHAnsi"/>
      <w:caps/>
      <w:color w:val="FFFFFF" w:themeColor="background1"/>
      <w:sz w:val="24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590E8D"/>
    <w:rPr>
      <w:rFonts w:asciiTheme="majorHAnsi" w:eastAsiaTheme="majorEastAsia" w:hAnsiTheme="majorHAnsi" w:cstheme="majorBidi"/>
      <w:color w:val="3E762A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90E8D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590E8D"/>
    <w:rPr>
      <w:rFonts w:asciiTheme="majorHAnsi" w:eastAsiaTheme="majorEastAsia" w:hAnsiTheme="majorHAnsi" w:cstheme="majorBidi"/>
      <w:color w:val="455F51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E8D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E8D"/>
    <w:rPr>
      <w:rFonts w:asciiTheme="majorHAnsi" w:eastAsiaTheme="majorEastAsia" w:hAnsiTheme="majorHAnsi" w:cstheme="majorBidi"/>
      <w:color w:val="455F51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E8D"/>
    <w:rPr>
      <w:rFonts w:asciiTheme="majorHAnsi" w:eastAsiaTheme="majorEastAsia" w:hAnsiTheme="majorHAnsi" w:cstheme="majorBidi"/>
      <w:i/>
      <w:iCs/>
      <w:color w:val="455F51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E8D"/>
    <w:rPr>
      <w:rFonts w:asciiTheme="majorHAnsi" w:eastAsiaTheme="majorEastAsia" w:hAnsiTheme="majorHAnsi" w:cstheme="majorBidi"/>
      <w:i/>
      <w:iCs/>
      <w:color w:val="2A4F1C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E8D"/>
    <w:rPr>
      <w:rFonts w:asciiTheme="majorHAnsi" w:eastAsiaTheme="majorEastAsia" w:hAnsiTheme="majorHAnsi" w:cstheme="majorBidi"/>
      <w:b/>
      <w:bCs/>
      <w:color w:val="455F51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E8D"/>
    <w:rPr>
      <w:rFonts w:asciiTheme="majorHAnsi" w:eastAsiaTheme="majorEastAsia" w:hAnsiTheme="majorHAnsi" w:cstheme="majorBidi"/>
      <w:b/>
      <w:bCs/>
      <w:i/>
      <w:iCs/>
      <w:color w:val="455F51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90E8D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590E8D"/>
    <w:pPr>
      <w:spacing w:after="0" w:line="240" w:lineRule="auto"/>
      <w:contextualSpacing/>
    </w:pPr>
    <w:rPr>
      <w:rFonts w:asciiTheme="majorHAnsi" w:eastAsiaTheme="majorEastAsia" w:hAnsiTheme="majorHAnsi" w:cstheme="majorBidi"/>
      <w:color w:val="549E39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0E8D"/>
    <w:rPr>
      <w:rFonts w:asciiTheme="majorHAnsi" w:eastAsiaTheme="majorEastAsia" w:hAnsiTheme="majorHAnsi" w:cstheme="majorBidi"/>
      <w:color w:val="549E39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E8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90E8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90E8D"/>
    <w:rPr>
      <w:b/>
      <w:bCs/>
    </w:rPr>
  </w:style>
  <w:style w:type="character" w:styleId="Emphasis">
    <w:name w:val="Emphasis"/>
    <w:basedOn w:val="DefaultParagraphFont"/>
    <w:uiPriority w:val="20"/>
    <w:qFormat/>
    <w:rsid w:val="00590E8D"/>
    <w:rPr>
      <w:i/>
      <w:iCs/>
    </w:rPr>
  </w:style>
  <w:style w:type="paragraph" w:styleId="NoSpacing">
    <w:name w:val="No Spacing"/>
    <w:uiPriority w:val="1"/>
    <w:qFormat/>
    <w:rsid w:val="00590E8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90E8D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0E8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E8D"/>
    <w:pPr>
      <w:pBdr>
        <w:left w:val="single" w:sz="18" w:space="12" w:color="549E39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49E39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E8D"/>
    <w:rPr>
      <w:rFonts w:asciiTheme="majorHAnsi" w:eastAsiaTheme="majorEastAsia" w:hAnsiTheme="majorHAnsi" w:cstheme="majorBidi"/>
      <w:color w:val="549E39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590E8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90E8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90E8D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90E8D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590E8D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90E8D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sa%20Schultz\AppData\Roaming\Microsoft\Templates\Football%20party%20fly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Damask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amask">
      <a:fillStyleLst>
        <a:solidFill>
          <a:schemeClr val="phClr"/>
        </a:solidFill>
        <a:gradFill rotWithShape="1">
          <a:gsLst>
            <a:gs pos="0">
              <a:schemeClr val="phClr">
                <a:tint val="48000"/>
                <a:satMod val="105000"/>
                <a:lumMod val="110000"/>
              </a:schemeClr>
            </a:gs>
            <a:gs pos="100000">
              <a:schemeClr val="phClr">
                <a:tint val="78000"/>
                <a:satMod val="109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0000"/>
                <a:lumMod val="104000"/>
              </a:schemeClr>
            </a:gs>
            <a:gs pos="69000">
              <a:schemeClr val="phClr">
                <a:shade val="86000"/>
                <a:satMod val="130000"/>
                <a:lumMod val="102000"/>
              </a:schemeClr>
            </a:gs>
            <a:gs pos="100000">
              <a:schemeClr val="phClr">
                <a:shade val="72000"/>
                <a:satMod val="130000"/>
                <a:lumMod val="100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sy="96000" rotWithShape="0">
              <a:srgbClr val="000000">
                <a:alpha val="54000"/>
              </a:srgbClr>
            </a:outerShdw>
          </a:effectLst>
        </a:effectStyle>
        <a:effectStyle>
          <a:effectLst>
            <a:outerShdw blurRad="76200" dist="38100" dir="5400000" algn="ctr" rotWithShape="0">
              <a:srgbClr val="000000">
                <a:alpha val="76000"/>
              </a:srgbClr>
            </a:outerShdw>
          </a:effectLst>
          <a:scene3d>
            <a:camera prst="orthographicFront">
              <a:rot lat="0" lon="0" rev="0"/>
            </a:camera>
            <a:lightRig rig="balanced" dir="t"/>
          </a:scene3d>
          <a:sp3d prstMaterial="matte">
            <a:bevelT w="25400" h="254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 Version="2003"/>
</file>

<file path=customXml/itemProps1.xml><?xml version="1.0" encoding="utf-8"?>
<ds:datastoreItem xmlns:ds="http://schemas.openxmlformats.org/officeDocument/2006/customXml" ds:itemID="{D940C79E-582A-4ED9-9CF0-12667CA963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7107B32-5B6B-49C7-8281-3F8876460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Football party flyer</Template>
  <TotalTime>1857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Football party flyer</vt:lpstr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Football party flyer</dc:title>
  <dc:creator>Windows User</dc:creator>
  <cp:keywords/>
  <cp:lastModifiedBy>Lisa Schultz</cp:lastModifiedBy>
  <cp:revision>10</cp:revision>
  <cp:lastPrinted>2004-03-16T22:33:00Z</cp:lastPrinted>
  <dcterms:created xsi:type="dcterms:W3CDTF">2017-04-20T14:35:00Z</dcterms:created>
  <dcterms:modified xsi:type="dcterms:W3CDTF">2017-04-26T17:51:00Z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TC011735941033</vt:lpwstr>
  </property>
</Properties>
</file>