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92D050"/>
  <w:body>
    <w:p w:rsidR="005A68FC" w:rsidRDefault="00E53CCB" w:rsidP="009E3C4E">
      <w:pPr>
        <w:tabs>
          <w:tab w:val="left" w:pos="3780"/>
        </w:tabs>
        <w:ind w:left="-1440" w:right="1080"/>
      </w:pPr>
      <w:bookmarkStart w:id="0" w:name="_GoBack"/>
      <w:r>
        <w:rPr>
          <w:noProof/>
          <w:lang w:val="en-CA" w:eastAsia="en-CA"/>
        </w:rPr>
        <w:drawing>
          <wp:anchor distT="0" distB="0" distL="114300" distR="114300" simplePos="0" relativeHeight="251683839" behindDoc="1" locked="0" layoutInCell="1" allowOverlap="1">
            <wp:simplePos x="0" y="0"/>
            <wp:positionH relativeFrom="margin">
              <wp:posOffset>113030</wp:posOffset>
            </wp:positionH>
            <wp:positionV relativeFrom="margin">
              <wp:posOffset>3067685</wp:posOffset>
            </wp:positionV>
            <wp:extent cx="2007144" cy="305117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xethrowingticket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144" cy="3051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val="en-CA" w:eastAsia="en-CA"/>
        </w:rPr>
        <mc:AlternateContent>
          <mc:Choice Requires="wps">
            <w:drawing>
              <wp:anchor distT="45720" distB="45720" distL="114300" distR="114300" simplePos="0" relativeHeight="251700224" behindDoc="1" locked="0" layoutInCell="1" allowOverlap="1">
                <wp:simplePos x="0" y="0"/>
                <wp:positionH relativeFrom="column">
                  <wp:posOffset>2295525</wp:posOffset>
                </wp:positionH>
                <wp:positionV relativeFrom="paragraph">
                  <wp:posOffset>4686300</wp:posOffset>
                </wp:positionV>
                <wp:extent cx="5753100" cy="18859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1885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047F" w:rsidRPr="00E53CCB" w:rsidRDefault="009E3C4E" w:rsidP="00306D1B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  <w:t>On June 16</w:t>
                            </w:r>
                            <w:r w:rsidRPr="00E53CCB"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E53CCB"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  <w:t xml:space="preserve"> please come out and support</w:t>
                            </w:r>
                          </w:p>
                          <w:p w:rsidR="009E3C4E" w:rsidRPr="00E53CCB" w:rsidRDefault="009E3C4E" w:rsidP="00306D1B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  <w:t>Send a Kid to Camp Axe-Travaganza</w:t>
                            </w:r>
                          </w:p>
                          <w:p w:rsidR="009E3C4E" w:rsidRPr="00E53CCB" w:rsidRDefault="009E3C4E" w:rsidP="00306D1B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  <w:t>Throw an axe and send a kid to camp!</w:t>
                            </w:r>
                          </w:p>
                          <w:p w:rsidR="009E3C4E" w:rsidRPr="00E53CCB" w:rsidRDefault="009E3C4E" w:rsidP="00306D1B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  <w:t>Tickets only $35</w:t>
                            </w:r>
                          </w:p>
                          <w:p w:rsidR="009E3C4E" w:rsidRPr="00E53CCB" w:rsidRDefault="009E3C4E" w:rsidP="00306D1B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</w:rPr>
                              <w:t>Call 705-743-9751 ex1317 to sign up.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0.75pt;margin-top:369pt;width:453pt;height:148.5pt;z-index:-251616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WjZDQIAAPUDAAAOAAAAZHJzL2Uyb0RvYy54bWysU8tu2zAQvBfoPxC813rUqm3BcpAmTVEg&#10;fQBJP4CmKIsoyWVJ2pL79V1SjmM0t6A6CCR3d7gzO1xfjVqRg3BegmloMcspEYZDK82uoT8f794t&#10;KfGBmZYpMKKhR+Hp1ebtm/Vga1FCD6oVjiCI8fVgG9qHYOss87wXmvkZWGEw2IHTLODW7bLWsQHR&#10;tcrKPP+QDeBa64AL7/H0dgrSTcLvOsHD967zIhDVUOwtpL9L/238Z5s1q3eO2V7yUxvsFV1oJg1e&#10;eoa6ZYGRvZMvoLTkDjx0YcZBZ9B1kovEAdkU+T9sHnpmReKC4nh7lsn/P1j+7fDDEdk2tCwWlBim&#10;cUiPYgzkI4ykjPoM1teY9mAxMYx4jHNOXL29B/7LEwM3PTM7ce0cDL1gLfZXxMrsonTC8RFkO3yF&#10;Fq9h+wAJaOycjuKhHATRcU7H82xiKxwPq0X1vsgxxDFWLJfVqkrTy1j9VG6dD58FaBIXDXU4/ATP&#10;Dvc+xHZY/ZQSbzNwJ5VKBlCGDA1dVWWVCi4iWgb0p5K6ocs8fpNjIstPpk3FgUk1rfECZU60I9OJ&#10;cxi3IyZGLbbQHlEAB5MP8d3gogf3h5IBPdhQ/3vPnKBEfTEo4qqYz6Np02ZeLUrcuMvI9jLCDEeo&#10;hgZKpuVNSEafuF6j2J1MMjx3cuoVvZXUOb2DaN7Lfcp6fq2bvwAAAP//AwBQSwMEFAAGAAgAAAAh&#10;AGKAONLgAAAADQEAAA8AAABkcnMvZG93bnJldi54bWxMj0FPwzAMhe9I/IfISNxYspV2ozSdEIgr&#10;aAMm7ZY1XlvROFWTreXf453gZvs9PX+vWE+uE2ccQutJw3ymQCBV3rZUa/j8eL1bgQjRkDWdJ9Tw&#10;gwHW5fVVYXLrR9rgeRtrwSEUcqOhibHPpQxVg86Eme+RWDv6wZnI61BLO5iRw10nF0pl0pmW+ENj&#10;enxusPrenpyGr7fjfnev3usXl/ajn5Qk9yC1vr2Znh5BRJzinxku+IwOJTMd/IlsEJ2GJJunbNWw&#10;TFZc6uJYZEs+HXhSSapAloX836L8BQAA//8DAFBLAQItABQABgAIAAAAIQC2gziS/gAAAOEBAAAT&#10;AAAAAAAAAAAAAAAAAAAAAABbQ29udGVudF9UeXBlc10ueG1sUEsBAi0AFAAGAAgAAAAhADj9If/W&#10;AAAAlAEAAAsAAAAAAAAAAAAAAAAALwEAAF9yZWxzLy5yZWxzUEsBAi0AFAAGAAgAAAAhAJbRaNkN&#10;AgAA9QMAAA4AAAAAAAAAAAAAAAAALgIAAGRycy9lMm9Eb2MueG1sUEsBAi0AFAAGAAgAAAAhAGKA&#10;ONLgAAAADQEAAA8AAAAAAAAAAAAAAAAAZwQAAGRycy9kb3ducmV2LnhtbFBLBQYAAAAABAAEAPMA&#10;AAB0BQAAAAA=&#10;" filled="f" stroked="f">
                <v:textbox>
                  <w:txbxContent>
                    <w:p w:rsidR="007E047F" w:rsidRPr="00E53CCB" w:rsidRDefault="009E3C4E" w:rsidP="00306D1B">
                      <w:pPr>
                        <w:jc w:val="center"/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  <w:t>On June 16</w:t>
                      </w:r>
                      <w:r w:rsidRPr="00E53CCB">
                        <w:rPr>
                          <w:rFonts w:ascii="Cambria" w:hAnsi="Cambria"/>
                          <w:b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E53CCB"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  <w:t xml:space="preserve"> please come out and support</w:t>
                      </w:r>
                    </w:p>
                    <w:p w:rsidR="009E3C4E" w:rsidRPr="00E53CCB" w:rsidRDefault="009E3C4E" w:rsidP="00306D1B">
                      <w:pPr>
                        <w:jc w:val="center"/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  <w:t>Send a Kid to Camp Axe-Travaganza</w:t>
                      </w:r>
                    </w:p>
                    <w:p w:rsidR="009E3C4E" w:rsidRPr="00E53CCB" w:rsidRDefault="009E3C4E" w:rsidP="00306D1B">
                      <w:pPr>
                        <w:jc w:val="center"/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  <w:t>Throw an axe and send a kid to camp!</w:t>
                      </w:r>
                    </w:p>
                    <w:p w:rsidR="009E3C4E" w:rsidRPr="00E53CCB" w:rsidRDefault="009E3C4E" w:rsidP="00306D1B">
                      <w:pPr>
                        <w:jc w:val="center"/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  <w:t>Tickets only $35</w:t>
                      </w:r>
                    </w:p>
                    <w:p w:rsidR="009E3C4E" w:rsidRPr="00E53CCB" w:rsidRDefault="009E3C4E" w:rsidP="00306D1B">
                      <w:pPr>
                        <w:jc w:val="center"/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sz w:val="36"/>
                          <w:szCs w:val="36"/>
                        </w:rPr>
                        <w:t>Call 705-743-9751 ex1317 to sign up.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page">
                  <wp:posOffset>257174</wp:posOffset>
                </wp:positionH>
                <wp:positionV relativeFrom="page">
                  <wp:posOffset>161925</wp:posOffset>
                </wp:positionV>
                <wp:extent cx="9991725" cy="5715000"/>
                <wp:effectExtent l="0" t="0" r="0" b="0"/>
                <wp:wrapNone/>
                <wp:docPr id="8" name="Text Box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91725" cy="571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5E8A" w:rsidRPr="00E53CCB" w:rsidRDefault="00590E8D" w:rsidP="00FB6351">
                            <w:pPr>
                              <w:pStyle w:val="Heading1"/>
                              <w:ind w:right="1230"/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caps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Send a Kid to Camp</w:t>
                            </w:r>
                          </w:p>
                          <w:p w:rsidR="00C05E8A" w:rsidRPr="00E53CCB" w:rsidRDefault="00C05E8A" w:rsidP="00FB6351">
                            <w:pPr>
                              <w:pStyle w:val="Heading2"/>
                              <w:ind w:right="1230"/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96"/>
                                <w:szCs w:val="9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96"/>
                                <w:szCs w:val="9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Axe-Travaganza</w:t>
                            </w:r>
                          </w:p>
                          <w:p w:rsidR="00C95FE7" w:rsidRPr="00E53CCB" w:rsidRDefault="00C95FE7" w:rsidP="00FB6351">
                            <w:pPr>
                              <w:pStyle w:val="Heading3"/>
                              <w:ind w:right="1230"/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June 16, 2017</w:t>
                            </w:r>
                          </w:p>
                          <w:p w:rsidR="000739AB" w:rsidRPr="00E53CCB" w:rsidRDefault="00C95FE7" w:rsidP="00A05887">
                            <w:pPr>
                              <w:pStyle w:val="Heading3"/>
                              <w:ind w:right="1230"/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7</w:t>
                            </w:r>
                            <w:r w:rsidR="00977BFA" w:rsidRPr="00E53CCB"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E53CCB"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-</w:t>
                            </w:r>
                            <w:r w:rsidR="00977BFA" w:rsidRPr="00E53CCB"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E53CCB">
                              <w:rPr>
                                <w:rFonts w:ascii="Cambria" w:hAnsi="Cambria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10pm</w:t>
                            </w:r>
                          </w:p>
                          <w:p w:rsidR="00E53CCB" w:rsidRDefault="00E53CCB" w:rsidP="00A05887">
                            <w:pPr>
                              <w:pStyle w:val="Heading3"/>
                              <w:ind w:right="1230"/>
                              <w:jc w:val="right"/>
                              <w:rPr>
                                <w:rFonts w:ascii="Cambria" w:hAnsi="Cambria"/>
                                <w:b/>
                                <w:caps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</w:p>
                          <w:p w:rsidR="00E53CCB" w:rsidRDefault="00E53CCB" w:rsidP="00A05887">
                            <w:pPr>
                              <w:pStyle w:val="Heading3"/>
                              <w:ind w:right="1230"/>
                              <w:jc w:val="right"/>
                              <w:rPr>
                                <w:rFonts w:ascii="Cambria" w:hAnsi="Cambria"/>
                                <w:b/>
                                <w:caps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</w:p>
                          <w:p w:rsidR="00F95372" w:rsidRPr="00E53CCB" w:rsidRDefault="007E047F" w:rsidP="00A05887">
                            <w:pPr>
                              <w:pStyle w:val="Heading3"/>
                              <w:ind w:right="1230"/>
                              <w:jc w:val="right"/>
                              <w:rPr>
                                <w:rFonts w:ascii="Cambria" w:hAnsi="Cambria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caps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L</w:t>
                            </w:r>
                            <w:r w:rsidRPr="00E53CCB">
                              <w:rPr>
                                <w:rFonts w:ascii="Cambria" w:hAnsi="Cambria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ocated A</w:t>
                            </w:r>
                            <w:r w:rsidR="00A05887" w:rsidRPr="00E53CCB">
                              <w:rPr>
                                <w:rFonts w:ascii="Cambria" w:hAnsi="Cambria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t</w:t>
                            </w:r>
                            <w:r w:rsidR="00590E8D" w:rsidRPr="00E53CCB">
                              <w:rPr>
                                <w:rFonts w:ascii="Cambria" w:hAnsi="Cambria"/>
                                <w:b/>
                                <w:caps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:</w:t>
                            </w:r>
                          </w:p>
                          <w:p w:rsidR="00C95FE7" w:rsidRPr="00E53CCB" w:rsidRDefault="007E047F" w:rsidP="00A05887">
                            <w:pPr>
                              <w:pStyle w:val="Heading3"/>
                              <w:ind w:right="1230"/>
                              <w:jc w:val="right"/>
                              <w:rPr>
                                <w:rFonts w:ascii="Cambria" w:hAnsi="Cambria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20 Perry S</w:t>
                            </w:r>
                            <w:r w:rsidR="000739AB" w:rsidRPr="00E53CCB">
                              <w:rPr>
                                <w:rFonts w:ascii="Cambria" w:hAnsi="Cambria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treet</w:t>
                            </w:r>
                          </w:p>
                          <w:p w:rsidR="000618DF" w:rsidRPr="00E53CCB" w:rsidRDefault="00590E8D" w:rsidP="00A05887">
                            <w:pPr>
                              <w:pStyle w:val="Heading3"/>
                              <w:ind w:right="1230"/>
                              <w:jc w:val="right"/>
                              <w:rPr>
                                <w:rFonts w:ascii="Cambria" w:hAnsi="Cambria"/>
                                <w:b/>
                                <w:caps/>
                                <w:outline/>
                                <w:color w:val="4AB5C4" w:themeColor="accent5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E53CCB">
                              <w:rPr>
                                <w:rFonts w:ascii="Cambria" w:hAnsi="Cambria"/>
                                <w:b/>
                                <w:caps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Peterborough, ON</w:t>
                            </w:r>
                          </w:p>
                          <w:p w:rsidR="00F647C4" w:rsidRPr="00A05887" w:rsidRDefault="00F647C4" w:rsidP="00A05887">
                            <w:pPr>
                              <w:jc w:val="right"/>
                              <w:rPr>
                                <w:b/>
                                <w:caps/>
                                <w:outline/>
                                <w:color w:val="4AB5C4" w:themeColor="accent5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  <w:p w:rsidR="00F95372" w:rsidRPr="00F95372" w:rsidRDefault="00F95372" w:rsidP="00F95372"/>
                          <w:p w:rsidR="00C05E8A" w:rsidRPr="00EB187E" w:rsidRDefault="00C05E8A" w:rsidP="003868AE">
                            <w:pPr>
                              <w:pStyle w:val="Smalltype"/>
                              <w:ind w:right="1230"/>
                              <w:jc w:val="right"/>
                              <w:rPr>
                                <w:b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0" o:spid="_x0000_s1027" type="#_x0000_t202" style="position:absolute;left:0;text-align:left;margin-left:20.25pt;margin-top:12.75pt;width:786.75pt;height:450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R0vQIAAMMFAAAOAAAAZHJzL2Uyb0RvYy54bWysVNtunDAQfa/Uf7D8ToCtWRYUNkqWpaqU&#10;XqSkH+AFs1gFm9rehTTqv3ds9pb0pWrLA7I945kzc47n+mbsWrRnSnMpMhxeBRgxUcqKi22Gvz4W&#10;3gIjbaioaCsFy/AT0/hm+fbN9dCnbCYb2VZMIQgidDr0GW6M6VPf12XDOqqvZM8EGGupOmpgq7Z+&#10;pegA0bvWnwXB3B+kqnolS6Y1nOaTES9d/Lpmpflc15oZ1GYYsBn3V+6/sX9/eU3TraJ9w8sDDPoX&#10;KDrKBSQ9hcqpoWin+G+hOl4qqWVtrkrZ+bKueclcDVBNGLyq5qGhPXO1QHN0f2qT/n9hy0/7Lwrx&#10;KsNAlKAdUPTIRoPu5IjC2PVn6HUKbg89OJoRDMCzq1X397L8ppGQq4aKLbtVSg4NoxXgC21n/Yur&#10;lhGdahtkM3yUFSSiOyNdoLFWnW0etANBdODp6cSNBVPCYZIkYTyLMCrBFsVhFAQOnU/T4/VeafOe&#10;yQ7ZRYYVkO/C0/29NhYOTY8uNpuQBW9bJ4BWvDgAx+kEksNVa7MwHJ/PSZCsF+sF8chsvvZIkOfe&#10;bbEi3rwI4yh/l69WefjT5g1J2vCqYsKmOWorJH/G3UHlkypO6tKy5ZUNZyFptd2sWoX2FLRduM81&#10;HSxnN/8lDNcEqOVVSeGMBHezxCvmi9gjBYm8JA4WXhAmd8k8IAnJi5cl3XPB/r0kNACvEZDqyjmD&#10;flUbMH0m+6I2mnbcwPRoeQfyPTnR1GpwLSpHraG8ndYXrbDwz60Auo9EO8VakU5yNeNmdI/DydkK&#10;eCOrJ5CwkiAw0ClMPlg0Uv3AaIApkmH9fUcVw6j9IOAZJCEhduy4DYniGWzUpWVzaaGihFAZNhhN&#10;y5WZRtWuV3zbQKbp4Ql5C0+n5k7UZ1SHBweTwtV2mGp2FF3undd59i5/AQAA//8DAFBLAwQUAAYA&#10;CAAAACEA9UYP1t0AAAAKAQAADwAAAGRycy9kb3ducmV2LnhtbEyPzU7DQAyE70i8w8pI3Ohuq6Si&#10;aZwKgbiCKD8St23iJlGz3ii7bcLb45zgZNkzGn+T7ybXqQsNofWMsFwYUMSlr1quET7en+/uQYVo&#10;ubKdZ0L4oQC74voqt1nlR36jyz7WSkI4ZBahibHPtA5lQ86Ghe+JRTv6wdko61DrarCjhLtOr4xZ&#10;a2dblg+N7emxofK0PzuEz5fj91diXusnl/ajn4xmt9GItzfTwxZUpCn+mWHGF3QohOngz1wF1SEk&#10;JhUnwiqVOevrZSLlDgib+aSLXP+vUPwCAAD//wMAUEsBAi0AFAAGAAgAAAAhALaDOJL+AAAA4QEA&#10;ABMAAAAAAAAAAAAAAAAAAAAAAFtDb250ZW50X1R5cGVzXS54bWxQSwECLQAUAAYACAAAACEAOP0h&#10;/9YAAACUAQAACwAAAAAAAAAAAAAAAAAvAQAAX3JlbHMvLnJlbHNQSwECLQAUAAYACAAAACEA4Fyk&#10;dL0CAADDBQAADgAAAAAAAAAAAAAAAAAuAgAAZHJzL2Uyb0RvYy54bWxQSwECLQAUAAYACAAAACEA&#10;9UYP1t0AAAAKAQAADwAAAAAAAAAAAAAAAAAXBQAAZHJzL2Rvd25yZXYueG1sUEsFBgAAAAAEAAQA&#10;8wAAACEGAAAAAA==&#10;" o:allowincell="f" filled="f" stroked="f">
                <v:textbox>
                  <w:txbxContent>
                    <w:p w:rsidR="00C05E8A" w:rsidRPr="00E53CCB" w:rsidRDefault="00590E8D" w:rsidP="00FB6351">
                      <w:pPr>
                        <w:pStyle w:val="Heading1"/>
                        <w:ind w:right="1230"/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caps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Send a Kid to Camp</w:t>
                      </w:r>
                    </w:p>
                    <w:p w:rsidR="00C05E8A" w:rsidRPr="00E53CCB" w:rsidRDefault="00C05E8A" w:rsidP="00FB6351">
                      <w:pPr>
                        <w:pStyle w:val="Heading2"/>
                        <w:ind w:right="1230"/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96"/>
                          <w:szCs w:val="9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96"/>
                          <w:szCs w:val="9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Axe-Travaganza</w:t>
                      </w:r>
                    </w:p>
                    <w:p w:rsidR="00C95FE7" w:rsidRPr="00E53CCB" w:rsidRDefault="00C95FE7" w:rsidP="00FB6351">
                      <w:pPr>
                        <w:pStyle w:val="Heading3"/>
                        <w:ind w:right="1230"/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June 16, 2017</w:t>
                      </w:r>
                    </w:p>
                    <w:p w:rsidR="000739AB" w:rsidRPr="00E53CCB" w:rsidRDefault="00C95FE7" w:rsidP="00A05887">
                      <w:pPr>
                        <w:pStyle w:val="Heading3"/>
                        <w:ind w:right="1230"/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7</w:t>
                      </w:r>
                      <w:r w:rsidR="00977BFA" w:rsidRPr="00E53CCB"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Pr="00E53CCB"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-</w:t>
                      </w:r>
                      <w:r w:rsidR="00977BFA" w:rsidRPr="00E53CCB"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Pr="00E53CCB">
                        <w:rPr>
                          <w:rFonts w:ascii="Cambria" w:hAnsi="Cambria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10pm</w:t>
                      </w:r>
                    </w:p>
                    <w:p w:rsidR="00E53CCB" w:rsidRDefault="00E53CCB" w:rsidP="00A05887">
                      <w:pPr>
                        <w:pStyle w:val="Heading3"/>
                        <w:ind w:right="1230"/>
                        <w:jc w:val="right"/>
                        <w:rPr>
                          <w:rFonts w:ascii="Cambria" w:hAnsi="Cambria"/>
                          <w:b/>
                          <w:caps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</w:p>
                    <w:p w:rsidR="00E53CCB" w:rsidRDefault="00E53CCB" w:rsidP="00A05887">
                      <w:pPr>
                        <w:pStyle w:val="Heading3"/>
                        <w:ind w:right="1230"/>
                        <w:jc w:val="right"/>
                        <w:rPr>
                          <w:rFonts w:ascii="Cambria" w:hAnsi="Cambria"/>
                          <w:b/>
                          <w:caps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</w:p>
                    <w:p w:rsidR="00F95372" w:rsidRPr="00E53CCB" w:rsidRDefault="007E047F" w:rsidP="00A05887">
                      <w:pPr>
                        <w:pStyle w:val="Heading3"/>
                        <w:ind w:right="1230"/>
                        <w:jc w:val="right"/>
                        <w:rPr>
                          <w:rFonts w:ascii="Cambria" w:hAnsi="Cambria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caps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L</w:t>
                      </w:r>
                      <w:r w:rsidRPr="00E53CCB">
                        <w:rPr>
                          <w:rFonts w:ascii="Cambria" w:hAnsi="Cambria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ocated A</w:t>
                      </w:r>
                      <w:r w:rsidR="00A05887" w:rsidRPr="00E53CCB">
                        <w:rPr>
                          <w:rFonts w:ascii="Cambria" w:hAnsi="Cambria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t</w:t>
                      </w:r>
                      <w:r w:rsidR="00590E8D" w:rsidRPr="00E53CCB">
                        <w:rPr>
                          <w:rFonts w:ascii="Cambria" w:hAnsi="Cambria"/>
                          <w:b/>
                          <w:caps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:</w:t>
                      </w:r>
                    </w:p>
                    <w:p w:rsidR="00C95FE7" w:rsidRPr="00E53CCB" w:rsidRDefault="007E047F" w:rsidP="00A05887">
                      <w:pPr>
                        <w:pStyle w:val="Heading3"/>
                        <w:ind w:right="1230"/>
                        <w:jc w:val="right"/>
                        <w:rPr>
                          <w:rFonts w:ascii="Cambria" w:hAnsi="Cambria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20 Perry S</w:t>
                      </w:r>
                      <w:r w:rsidR="000739AB" w:rsidRPr="00E53CCB">
                        <w:rPr>
                          <w:rFonts w:ascii="Cambria" w:hAnsi="Cambria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treet</w:t>
                      </w:r>
                    </w:p>
                    <w:p w:rsidR="000618DF" w:rsidRPr="00E53CCB" w:rsidRDefault="00590E8D" w:rsidP="00A05887">
                      <w:pPr>
                        <w:pStyle w:val="Heading3"/>
                        <w:ind w:right="1230"/>
                        <w:jc w:val="right"/>
                        <w:rPr>
                          <w:rFonts w:ascii="Cambria" w:hAnsi="Cambria"/>
                          <w:b/>
                          <w:caps/>
                          <w:outline/>
                          <w:color w:val="4AB5C4" w:themeColor="accent5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E53CCB">
                        <w:rPr>
                          <w:rFonts w:ascii="Cambria" w:hAnsi="Cambria"/>
                          <w:b/>
                          <w:caps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Peterborough, ON</w:t>
                      </w:r>
                    </w:p>
                    <w:p w:rsidR="00F647C4" w:rsidRPr="00A05887" w:rsidRDefault="00F647C4" w:rsidP="00A05887">
                      <w:pPr>
                        <w:jc w:val="right"/>
                        <w:rPr>
                          <w:b/>
                          <w:caps/>
                          <w:outline/>
                          <w:color w:val="4AB5C4" w:themeColor="accent5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  <w:p w:rsidR="00F95372" w:rsidRPr="00F95372" w:rsidRDefault="00F95372" w:rsidP="00F95372"/>
                    <w:p w:rsidR="00C05E8A" w:rsidRPr="00EB187E" w:rsidRDefault="00C05E8A" w:rsidP="003868AE">
                      <w:pPr>
                        <w:pStyle w:val="Smalltype"/>
                        <w:ind w:right="1230"/>
                        <w:jc w:val="right"/>
                        <w:rPr>
                          <w:b/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CA" w:eastAsia="en-CA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6084570</wp:posOffset>
            </wp:positionH>
            <wp:positionV relativeFrom="paragraph">
              <wp:posOffset>-626110</wp:posOffset>
            </wp:positionV>
            <wp:extent cx="2422778" cy="1583872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orking-logo-1-e148933999511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2778" cy="1583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6764">
        <w:rPr>
          <w:noProof/>
          <w:lang w:val="en-CA" w:eastAsia="en-CA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page">
              <wp:posOffset>252845</wp:posOffset>
            </wp:positionH>
            <wp:positionV relativeFrom="page">
              <wp:posOffset>217805</wp:posOffset>
            </wp:positionV>
            <wp:extent cx="9610550" cy="5514035"/>
            <wp:effectExtent l="190500" t="190500" r="181610" b="182245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fere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0550" cy="55140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A68FC" w:rsidSect="00E53CCB">
      <w:footerReference w:type="default" r:id="rId11"/>
      <w:pgSz w:w="15840" w:h="12240" w:orient="landscape" w:code="1"/>
      <w:pgMar w:top="1800" w:right="1440" w:bottom="2700" w:left="1440" w:header="720" w:footer="10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370" w:rsidRDefault="00855370" w:rsidP="00BD0703">
      <w:r>
        <w:separator/>
      </w:r>
    </w:p>
  </w:endnote>
  <w:endnote w:type="continuationSeparator" w:id="0">
    <w:p w:rsidR="00855370" w:rsidRDefault="00855370" w:rsidP="00BD0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5887" w:rsidRPr="00A05887" w:rsidRDefault="00A05887" w:rsidP="00670971">
    <w:pPr>
      <w:pStyle w:val="Footer"/>
      <w:jc w:val="right"/>
      <w:rPr>
        <w:b/>
        <w:caps/>
        <w:color w:val="433C29" w:themeColor="background2" w:themeShade="40"/>
        <w:sz w:val="52"/>
        <w:szCs w:val="5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370" w:rsidRDefault="00855370" w:rsidP="00BD0703">
      <w:r>
        <w:separator/>
      </w:r>
    </w:p>
  </w:footnote>
  <w:footnote w:type="continuationSeparator" w:id="0">
    <w:p w:rsidR="00855370" w:rsidRDefault="00855370" w:rsidP="00BD0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49">
      <o:colormru v:ext="edit" colors="#0019b7,#0a96f2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F8E"/>
    <w:rsid w:val="00030B5F"/>
    <w:rsid w:val="00046E26"/>
    <w:rsid w:val="000618DF"/>
    <w:rsid w:val="000739AB"/>
    <w:rsid w:val="000E3DCA"/>
    <w:rsid w:val="001579CF"/>
    <w:rsid w:val="001E7FFC"/>
    <w:rsid w:val="00201C52"/>
    <w:rsid w:val="00234310"/>
    <w:rsid w:val="0028337E"/>
    <w:rsid w:val="00293261"/>
    <w:rsid w:val="002A33FB"/>
    <w:rsid w:val="002D087F"/>
    <w:rsid w:val="002D270C"/>
    <w:rsid w:val="00306D1B"/>
    <w:rsid w:val="0031388D"/>
    <w:rsid w:val="0035439A"/>
    <w:rsid w:val="003868AE"/>
    <w:rsid w:val="00431856"/>
    <w:rsid w:val="00436861"/>
    <w:rsid w:val="0045752B"/>
    <w:rsid w:val="00460A47"/>
    <w:rsid w:val="0047063A"/>
    <w:rsid w:val="004B3844"/>
    <w:rsid w:val="004C41F0"/>
    <w:rsid w:val="0055504D"/>
    <w:rsid w:val="00590E8D"/>
    <w:rsid w:val="005A485A"/>
    <w:rsid w:val="005A68FC"/>
    <w:rsid w:val="00601202"/>
    <w:rsid w:val="00670971"/>
    <w:rsid w:val="00690784"/>
    <w:rsid w:val="00763E56"/>
    <w:rsid w:val="007762F4"/>
    <w:rsid w:val="007B1243"/>
    <w:rsid w:val="007E047F"/>
    <w:rsid w:val="00834021"/>
    <w:rsid w:val="00855370"/>
    <w:rsid w:val="008A5993"/>
    <w:rsid w:val="008F0F4A"/>
    <w:rsid w:val="00914D4C"/>
    <w:rsid w:val="00927FFD"/>
    <w:rsid w:val="00935F39"/>
    <w:rsid w:val="00944196"/>
    <w:rsid w:val="00977BFA"/>
    <w:rsid w:val="009B470A"/>
    <w:rsid w:val="009E3C4E"/>
    <w:rsid w:val="00A05887"/>
    <w:rsid w:val="00A44797"/>
    <w:rsid w:val="00A53EA3"/>
    <w:rsid w:val="00A907BE"/>
    <w:rsid w:val="00A94211"/>
    <w:rsid w:val="00AC4672"/>
    <w:rsid w:val="00AC64E6"/>
    <w:rsid w:val="00B15015"/>
    <w:rsid w:val="00B5640C"/>
    <w:rsid w:val="00B76F24"/>
    <w:rsid w:val="00B93C9B"/>
    <w:rsid w:val="00B96BBC"/>
    <w:rsid w:val="00B97F8E"/>
    <w:rsid w:val="00BD0703"/>
    <w:rsid w:val="00BE23A9"/>
    <w:rsid w:val="00C0067B"/>
    <w:rsid w:val="00C05E8A"/>
    <w:rsid w:val="00C95FE7"/>
    <w:rsid w:val="00CA6862"/>
    <w:rsid w:val="00CE3B1E"/>
    <w:rsid w:val="00CE3EF2"/>
    <w:rsid w:val="00D46764"/>
    <w:rsid w:val="00E5120C"/>
    <w:rsid w:val="00E53CCB"/>
    <w:rsid w:val="00E70D2F"/>
    <w:rsid w:val="00E763C3"/>
    <w:rsid w:val="00EB187E"/>
    <w:rsid w:val="00EF0C5D"/>
    <w:rsid w:val="00EF18B8"/>
    <w:rsid w:val="00F05FF9"/>
    <w:rsid w:val="00F647C4"/>
    <w:rsid w:val="00F95372"/>
    <w:rsid w:val="00F95D57"/>
    <w:rsid w:val="00FB6351"/>
    <w:rsid w:val="00FC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19b7,#0a96f2"/>
    </o:shapedefaults>
    <o:shapelayout v:ext="edit">
      <o:idmap v:ext="edit" data="1"/>
    </o:shapelayout>
  </w:shapeDefaults>
  <w:decimalSymbol w:val="."/>
  <w:listSeparator w:val=","/>
  <w15:docId w15:val="{E1F03082-1FC3-4BAC-A2E9-BF557920C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E8D"/>
  </w:style>
  <w:style w:type="paragraph" w:styleId="Heading1">
    <w:name w:val="heading 1"/>
    <w:basedOn w:val="Normal"/>
    <w:next w:val="Normal"/>
    <w:link w:val="Heading1Char"/>
    <w:uiPriority w:val="9"/>
    <w:qFormat/>
    <w:rsid w:val="00590E8D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E762A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0E8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0E8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E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E8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E8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E8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A4F1C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E8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55F5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E8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5A485A"/>
    <w:rPr>
      <w:rFonts w:ascii="Tahoma" w:hAnsi="Tahoma" w:cs="Tahoma"/>
      <w:sz w:val="16"/>
      <w:szCs w:val="16"/>
    </w:rPr>
  </w:style>
  <w:style w:type="paragraph" w:customStyle="1" w:styleId="Smalltype">
    <w:name w:val="Small type"/>
    <w:basedOn w:val="Heading3"/>
    <w:qFormat/>
    <w:rsid w:val="004C41F0"/>
    <w:pPr>
      <w:spacing w:before="400"/>
    </w:pPr>
  </w:style>
  <w:style w:type="character" w:styleId="PlaceholderText">
    <w:name w:val="Placeholder Text"/>
    <w:basedOn w:val="DefaultParagraphFont"/>
    <w:uiPriority w:val="99"/>
    <w:semiHidden/>
    <w:rsid w:val="00D46764"/>
    <w:rPr>
      <w:color w:val="808080"/>
    </w:rPr>
  </w:style>
  <w:style w:type="character" w:styleId="Hyperlink">
    <w:name w:val="Hyperlink"/>
    <w:basedOn w:val="DefaultParagraphFont"/>
    <w:unhideWhenUsed/>
    <w:rsid w:val="0028337E"/>
    <w:rPr>
      <w:color w:val="6B9F25" w:themeColor="hyperlink"/>
      <w:u w:val="single"/>
    </w:rPr>
  </w:style>
  <w:style w:type="paragraph" w:styleId="Header">
    <w:name w:val="header"/>
    <w:basedOn w:val="Normal"/>
    <w:link w:val="HeaderChar"/>
    <w:unhideWhenUsed/>
    <w:rsid w:val="00BD07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D0703"/>
    <w:rPr>
      <w:rFonts w:asciiTheme="minorHAnsi" w:hAnsiTheme="minorHAnsi"/>
      <w:caps/>
      <w:color w:val="FFFFFF" w:themeColor="background1"/>
      <w:sz w:val="24"/>
      <w:szCs w:val="28"/>
    </w:rPr>
  </w:style>
  <w:style w:type="paragraph" w:styleId="Footer">
    <w:name w:val="footer"/>
    <w:basedOn w:val="Normal"/>
    <w:link w:val="FooterChar"/>
    <w:uiPriority w:val="99"/>
    <w:unhideWhenUsed/>
    <w:rsid w:val="00BD07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0703"/>
    <w:rPr>
      <w:rFonts w:asciiTheme="minorHAnsi" w:hAnsiTheme="minorHAnsi"/>
      <w:caps/>
      <w:color w:val="FFFFFF" w:themeColor="background1"/>
      <w:sz w:val="24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590E8D"/>
    <w:rPr>
      <w:rFonts w:asciiTheme="majorHAnsi" w:eastAsiaTheme="majorEastAsia" w:hAnsiTheme="majorHAnsi" w:cstheme="majorBidi"/>
      <w:color w:val="3E762A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90E8D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90E8D"/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E8D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E8D"/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E8D"/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E8D"/>
    <w:rPr>
      <w:rFonts w:asciiTheme="majorHAnsi" w:eastAsiaTheme="majorEastAsia" w:hAnsiTheme="majorHAnsi" w:cstheme="majorBidi"/>
      <w:i/>
      <w:iCs/>
      <w:color w:val="2A4F1C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E8D"/>
    <w:rPr>
      <w:rFonts w:asciiTheme="majorHAnsi" w:eastAsiaTheme="majorEastAsia" w:hAnsiTheme="majorHAnsi" w:cstheme="majorBidi"/>
      <w:b/>
      <w:bCs/>
      <w:color w:val="455F5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E8D"/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90E8D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590E8D"/>
    <w:pPr>
      <w:spacing w:after="0" w:line="240" w:lineRule="auto"/>
      <w:contextualSpacing/>
    </w:pPr>
    <w:rPr>
      <w:rFonts w:asciiTheme="majorHAnsi" w:eastAsiaTheme="majorEastAsia" w:hAnsiTheme="majorHAnsi" w:cstheme="majorBidi"/>
      <w:color w:val="549E39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E8D"/>
    <w:rPr>
      <w:rFonts w:asciiTheme="majorHAnsi" w:eastAsiaTheme="majorEastAsia" w:hAnsiTheme="majorHAnsi" w:cstheme="majorBidi"/>
      <w:color w:val="549E39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E8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90E8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90E8D"/>
    <w:rPr>
      <w:b/>
      <w:bCs/>
    </w:rPr>
  </w:style>
  <w:style w:type="character" w:styleId="Emphasis">
    <w:name w:val="Emphasis"/>
    <w:basedOn w:val="DefaultParagraphFont"/>
    <w:uiPriority w:val="20"/>
    <w:qFormat/>
    <w:rsid w:val="00590E8D"/>
    <w:rPr>
      <w:i/>
      <w:iCs/>
    </w:rPr>
  </w:style>
  <w:style w:type="paragraph" w:styleId="NoSpacing">
    <w:name w:val="No Spacing"/>
    <w:uiPriority w:val="1"/>
    <w:qFormat/>
    <w:rsid w:val="00590E8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90E8D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E8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E8D"/>
    <w:pPr>
      <w:pBdr>
        <w:left w:val="single" w:sz="18" w:space="12" w:color="549E39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49E39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E8D"/>
    <w:rPr>
      <w:rFonts w:asciiTheme="majorHAnsi" w:eastAsiaTheme="majorEastAsia" w:hAnsiTheme="majorHAnsi" w:cstheme="majorBidi"/>
      <w:color w:val="549E39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590E8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90E8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90E8D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90E8D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90E8D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90E8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sa%20Schultz\AppData\Roaming\Microsoft\Templates\Football%20party%20fly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Damask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amask">
      <a:fillStyleLst>
        <a:solidFill>
          <a:schemeClr val="phClr"/>
        </a:solidFill>
        <a:gradFill rotWithShape="1">
          <a:gsLst>
            <a:gs pos="0">
              <a:schemeClr val="phClr">
                <a:tint val="48000"/>
                <a:satMod val="105000"/>
                <a:lumMod val="110000"/>
              </a:schemeClr>
            </a:gs>
            <a:gs pos="100000">
              <a:schemeClr val="phClr">
                <a:tint val="78000"/>
                <a:satMod val="109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0000"/>
                <a:lumMod val="104000"/>
              </a:schemeClr>
            </a:gs>
            <a:gs pos="69000">
              <a:schemeClr val="phClr">
                <a:shade val="86000"/>
                <a:satMod val="130000"/>
                <a:lumMod val="102000"/>
              </a:schemeClr>
            </a:gs>
            <a:gs pos="100000">
              <a:schemeClr val="phClr">
                <a:shade val="72000"/>
                <a:satMod val="130000"/>
                <a:lumMod val="100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sy="96000" rotWithShape="0">
              <a:srgbClr val="000000">
                <a:alpha val="54000"/>
              </a:srgbClr>
            </a:outerShdw>
          </a:effectLst>
        </a:effectStyle>
        <a:effectStyle>
          <a:effectLst>
            <a:outerShdw blurRad="76200" dist="38100" dir="5400000" algn="ctr" rotWithShape="0">
              <a:srgbClr val="000000">
                <a:alpha val="76000"/>
              </a:srgbClr>
            </a:outerShdw>
          </a:effectLst>
          <a:scene3d>
            <a:camera prst="orthographicFront">
              <a:rot lat="0" lon="0" rev="0"/>
            </a:camera>
            <a:lightRig rig="balanced" dir="t"/>
          </a:scene3d>
          <a:sp3d prstMaterial="matte">
            <a:bevelT w="25400" h="254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 Version="2003"/>
</file>

<file path=customXml/itemProps1.xml><?xml version="1.0" encoding="utf-8"?>
<ds:datastoreItem xmlns:ds="http://schemas.openxmlformats.org/officeDocument/2006/customXml" ds:itemID="{D940C79E-582A-4ED9-9CF0-12667CA963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D32C7A-E71D-42E2-BE06-6374C8853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Football party flyer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Football party flyer</vt:lpstr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Football party flyer</dc:title>
  <dc:creator>Windows User</dc:creator>
  <cp:keywords/>
  <cp:lastModifiedBy>Lisa Schultz</cp:lastModifiedBy>
  <cp:revision>2</cp:revision>
  <cp:lastPrinted>2004-03-16T22:33:00Z</cp:lastPrinted>
  <dcterms:created xsi:type="dcterms:W3CDTF">2017-05-02T13:33:00Z</dcterms:created>
  <dcterms:modified xsi:type="dcterms:W3CDTF">2017-05-02T13:33:00Z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TC011735941033</vt:lpwstr>
  </property>
</Properties>
</file>